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16361" w14:textId="7CC8C252" w:rsidR="00E50432" w:rsidRPr="00E50432" w:rsidRDefault="000678DF">
      <w:pPr>
        <w:rPr>
          <w:sz w:val="32"/>
          <w:szCs w:val="32"/>
        </w:rPr>
      </w:pPr>
      <w:r>
        <w:rPr>
          <w:sz w:val="32"/>
          <w:szCs w:val="32"/>
          <w:u w:val="single"/>
        </w:rPr>
        <w:t>Worthy of it All</w:t>
      </w:r>
      <w:r w:rsidR="00E50432" w:rsidRPr="00E50432">
        <w:rPr>
          <w:sz w:val="32"/>
          <w:szCs w:val="32"/>
        </w:rPr>
        <w:t xml:space="preserve"> – LYRICS</w:t>
      </w:r>
    </w:p>
    <w:p w14:paraId="4F62A1FB" w14:textId="35DD949D" w:rsidR="00E50432" w:rsidRDefault="000678DF">
      <w:r w:rsidRPr="000678DF">
        <w:t xml:space="preserve">David </w:t>
      </w:r>
      <w:proofErr w:type="spellStart"/>
      <w:r w:rsidRPr="000678DF">
        <w:t>Brymer</w:t>
      </w:r>
      <w:proofErr w:type="spellEnd"/>
      <w:r w:rsidRPr="000678DF">
        <w:t>, Ryan Hall</w:t>
      </w:r>
    </w:p>
    <w:p w14:paraId="109B0B67" w14:textId="71CDE2CF" w:rsidR="000678DF" w:rsidRDefault="000678DF"/>
    <w:p w14:paraId="7913F537" w14:textId="77777777" w:rsidR="000678DF" w:rsidRDefault="000678DF" w:rsidP="000678DF">
      <w:r>
        <w:t>Intro</w:t>
      </w:r>
    </w:p>
    <w:p w14:paraId="02831046" w14:textId="77777777" w:rsidR="000678DF" w:rsidRDefault="000678DF"/>
    <w:p w14:paraId="4EDA7CBA" w14:textId="10EC8468" w:rsidR="000678DF" w:rsidRDefault="000678DF" w:rsidP="000678DF">
      <w:r>
        <w:t xml:space="preserve">Verse </w:t>
      </w:r>
      <w:r>
        <w:t>1</w:t>
      </w:r>
    </w:p>
    <w:p w14:paraId="2EEFCF73" w14:textId="77777777" w:rsidR="000678DF" w:rsidRDefault="000678DF" w:rsidP="000678DF">
      <w:r>
        <w:t>All the saints and angels, they bow before Your throne</w:t>
      </w:r>
    </w:p>
    <w:p w14:paraId="40F64D7D" w14:textId="77777777" w:rsidR="000678DF" w:rsidRDefault="000678DF" w:rsidP="000678DF">
      <w:r>
        <w:t>All the elders cast their crowns before the Lamb of God and sing</w:t>
      </w:r>
    </w:p>
    <w:p w14:paraId="2D641B2A" w14:textId="77777777" w:rsidR="000678DF" w:rsidRDefault="000678DF" w:rsidP="000678DF"/>
    <w:p w14:paraId="6E9319D2" w14:textId="79BA8CDD" w:rsidR="000678DF" w:rsidRDefault="000678DF" w:rsidP="000678DF">
      <w:r>
        <w:t>Chorus</w:t>
      </w:r>
    </w:p>
    <w:p w14:paraId="1C5273DE" w14:textId="77777777" w:rsidR="000678DF" w:rsidRDefault="000678DF" w:rsidP="000678DF">
      <w:r>
        <w:t xml:space="preserve">You are worthy of it all, </w:t>
      </w:r>
      <w:proofErr w:type="gramStart"/>
      <w:r>
        <w:t>You</w:t>
      </w:r>
      <w:proofErr w:type="gramEnd"/>
      <w:r>
        <w:t xml:space="preserve"> are worthy of it all</w:t>
      </w:r>
    </w:p>
    <w:p w14:paraId="2233D8C0" w14:textId="77777777" w:rsidR="000678DF" w:rsidRDefault="000678DF" w:rsidP="000678DF">
      <w:r>
        <w:t>For from You are all things and to You are all things</w:t>
      </w:r>
    </w:p>
    <w:p w14:paraId="3A0F1411" w14:textId="1FF5390B" w:rsidR="000678DF" w:rsidRDefault="000678DF" w:rsidP="000678DF">
      <w:r>
        <w:t>You deserve the glory</w:t>
      </w:r>
    </w:p>
    <w:p w14:paraId="1D9A24E1" w14:textId="1CDB4FCD" w:rsidR="000678DF" w:rsidRDefault="000678DF" w:rsidP="000678DF"/>
    <w:p w14:paraId="24911AE7" w14:textId="2652F5FD" w:rsidR="000678DF" w:rsidRDefault="000678DF" w:rsidP="000678DF">
      <w:r>
        <w:t>Turnaround</w:t>
      </w:r>
    </w:p>
    <w:p w14:paraId="7C9936E1" w14:textId="77777777" w:rsidR="000678DF" w:rsidRDefault="000678DF" w:rsidP="000678DF"/>
    <w:p w14:paraId="395AB897" w14:textId="77777777" w:rsidR="000678DF" w:rsidRDefault="000678DF" w:rsidP="000678DF">
      <w:r>
        <w:t>Verse 1</w:t>
      </w:r>
    </w:p>
    <w:p w14:paraId="686859CF" w14:textId="77777777" w:rsidR="000678DF" w:rsidRDefault="000678DF" w:rsidP="000678DF">
      <w:r>
        <w:t>All the saints and angels, they bow before Your throne</w:t>
      </w:r>
    </w:p>
    <w:p w14:paraId="064A5C0E" w14:textId="77777777" w:rsidR="000678DF" w:rsidRDefault="000678DF" w:rsidP="000678DF">
      <w:r>
        <w:t>All the elders cast their crowns before the Lamb of God and sing</w:t>
      </w:r>
    </w:p>
    <w:p w14:paraId="45FDEC30" w14:textId="77777777" w:rsidR="000678DF" w:rsidRDefault="000678DF" w:rsidP="000678DF"/>
    <w:p w14:paraId="0AA77432" w14:textId="77777777" w:rsidR="000678DF" w:rsidRDefault="000678DF" w:rsidP="000678DF">
      <w:r>
        <w:t>Chorus</w:t>
      </w:r>
    </w:p>
    <w:p w14:paraId="55215FE7" w14:textId="77777777" w:rsidR="000678DF" w:rsidRDefault="000678DF" w:rsidP="000678DF">
      <w:r>
        <w:t xml:space="preserve">You are worthy of it all, </w:t>
      </w:r>
      <w:proofErr w:type="gramStart"/>
      <w:r>
        <w:t>You</w:t>
      </w:r>
      <w:proofErr w:type="gramEnd"/>
      <w:r>
        <w:t xml:space="preserve"> are worthy of it all</w:t>
      </w:r>
    </w:p>
    <w:p w14:paraId="7C691487" w14:textId="77777777" w:rsidR="000678DF" w:rsidRDefault="000678DF" w:rsidP="000678DF">
      <w:r>
        <w:t>For from You are all things and to You are all things</w:t>
      </w:r>
    </w:p>
    <w:p w14:paraId="664589A9" w14:textId="57B3B457" w:rsidR="000678DF" w:rsidRDefault="000678DF" w:rsidP="000678DF">
      <w:r>
        <w:t>You deserve the glory</w:t>
      </w:r>
    </w:p>
    <w:p w14:paraId="241A47BF" w14:textId="1F3F3192" w:rsidR="000678DF" w:rsidRDefault="000678DF" w:rsidP="000678DF"/>
    <w:p w14:paraId="565D76F1" w14:textId="49B90276" w:rsidR="000678DF" w:rsidRDefault="000678DF" w:rsidP="000678DF">
      <w:r>
        <w:t>Interlude (8 bars)</w:t>
      </w:r>
    </w:p>
    <w:p w14:paraId="6F81B39A" w14:textId="77777777" w:rsidR="000678DF" w:rsidRDefault="000678DF" w:rsidP="000678DF"/>
    <w:p w14:paraId="0555A526" w14:textId="77777777" w:rsidR="000678DF" w:rsidRDefault="000678DF" w:rsidP="000678DF">
      <w:r>
        <w:t>Bridge 1</w:t>
      </w:r>
    </w:p>
    <w:p w14:paraId="41AD57B4" w14:textId="77777777" w:rsidR="000678DF" w:rsidRDefault="000678DF" w:rsidP="000678DF">
      <w:r>
        <w:t>Day and night, night and day let incense rise</w:t>
      </w:r>
    </w:p>
    <w:p w14:paraId="320A775F" w14:textId="77777777" w:rsidR="000678DF" w:rsidRDefault="000678DF" w:rsidP="000678DF">
      <w:r>
        <w:t>Day and night, night and day let incense rise</w:t>
      </w:r>
    </w:p>
    <w:p w14:paraId="56924F54" w14:textId="77777777" w:rsidR="000678DF" w:rsidRDefault="000678DF" w:rsidP="000678DF">
      <w:r>
        <w:t>Day and night, night and day let incense rise</w:t>
      </w:r>
    </w:p>
    <w:p w14:paraId="45FA1EDC" w14:textId="77777777" w:rsidR="000678DF" w:rsidRDefault="000678DF" w:rsidP="000678DF">
      <w:r>
        <w:lastRenderedPageBreak/>
        <w:t>Day and night, night and day let incense rise</w:t>
      </w:r>
    </w:p>
    <w:p w14:paraId="277EB37E" w14:textId="494101ED" w:rsidR="000678DF" w:rsidRDefault="000678DF" w:rsidP="000678DF"/>
    <w:p w14:paraId="42B8ACE2" w14:textId="77777777" w:rsidR="000678DF" w:rsidRDefault="000678DF" w:rsidP="000678DF">
      <w:r>
        <w:t>Bridge 2</w:t>
      </w:r>
    </w:p>
    <w:p w14:paraId="41CD3836" w14:textId="77777777" w:rsidR="000678DF" w:rsidRDefault="000678DF" w:rsidP="000678DF">
      <w:r>
        <w:t>Day and night, night and day let incense rise</w:t>
      </w:r>
    </w:p>
    <w:p w14:paraId="78F24ED9" w14:textId="77777777" w:rsidR="000678DF" w:rsidRDefault="000678DF" w:rsidP="000678DF">
      <w:r>
        <w:t>Day and night, night and day let incense rise</w:t>
      </w:r>
    </w:p>
    <w:p w14:paraId="02C7D5DE" w14:textId="77777777" w:rsidR="000678DF" w:rsidRDefault="000678DF" w:rsidP="000678DF">
      <w:r>
        <w:t>Day and night, night and day let incense rise</w:t>
      </w:r>
    </w:p>
    <w:p w14:paraId="57793DEC" w14:textId="47646304" w:rsidR="000678DF" w:rsidRDefault="000678DF" w:rsidP="000678DF">
      <w:r>
        <w:t xml:space="preserve">Day and night, </w:t>
      </w:r>
      <w:proofErr w:type="gramStart"/>
      <w:r>
        <w:t>night</w:t>
      </w:r>
      <w:proofErr w:type="gramEnd"/>
      <w:r>
        <w:t xml:space="preserve"> and day</w:t>
      </w:r>
    </w:p>
    <w:p w14:paraId="3E715AD1" w14:textId="23FD915D" w:rsidR="00E50432" w:rsidRDefault="00E50432"/>
    <w:p w14:paraId="11331CD0" w14:textId="77777777" w:rsidR="000678DF" w:rsidRDefault="000678DF" w:rsidP="000678DF">
      <w:r>
        <w:t>Chorus</w:t>
      </w:r>
    </w:p>
    <w:p w14:paraId="70E50292" w14:textId="77777777" w:rsidR="000678DF" w:rsidRDefault="000678DF" w:rsidP="000678DF">
      <w:r>
        <w:t xml:space="preserve">You are worthy of it all, </w:t>
      </w:r>
      <w:proofErr w:type="gramStart"/>
      <w:r>
        <w:t>You</w:t>
      </w:r>
      <w:proofErr w:type="gramEnd"/>
      <w:r>
        <w:t xml:space="preserve"> are worthy of it all</w:t>
      </w:r>
    </w:p>
    <w:p w14:paraId="1CA07EEC" w14:textId="77777777" w:rsidR="000678DF" w:rsidRDefault="000678DF" w:rsidP="000678DF">
      <w:r>
        <w:t>For from You are all things and to You are all things</w:t>
      </w:r>
    </w:p>
    <w:p w14:paraId="5431DC28" w14:textId="77777777" w:rsidR="000678DF" w:rsidRDefault="000678DF" w:rsidP="000678DF">
      <w:r>
        <w:t>You deserve the glory</w:t>
      </w:r>
    </w:p>
    <w:p w14:paraId="51BE6B9C" w14:textId="77777777" w:rsidR="000678DF" w:rsidRDefault="000678DF"/>
    <w:sectPr w:rsidR="000678DF" w:rsidSect="00E50432">
      <w:pgSz w:w="12240" w:h="15840"/>
      <w:pgMar w:top="1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432"/>
    <w:rsid w:val="000678DF"/>
    <w:rsid w:val="00864192"/>
    <w:rsid w:val="00C42570"/>
    <w:rsid w:val="00E50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EB80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Worthy of it all LYRICS.dotx</Template>
  <TotalTime>7</TotalTime>
  <Pages>2</Pages>
  <Words>167</Words>
  <Characters>957</Characters>
  <Application>Microsoft Office Word</Application>
  <DocSecurity>0</DocSecurity>
  <Lines>7</Lines>
  <Paragraphs>2</Paragraphs>
  <ScaleCrop>false</ScaleCrop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fluitt</dc:creator>
  <cp:keywords/>
  <dc:description/>
  <cp:lastModifiedBy>chris fluitt</cp:lastModifiedBy>
  <cp:revision>2</cp:revision>
  <dcterms:created xsi:type="dcterms:W3CDTF">2022-11-08T15:19:00Z</dcterms:created>
  <dcterms:modified xsi:type="dcterms:W3CDTF">2022-11-08T15:19:00Z</dcterms:modified>
</cp:coreProperties>
</file>