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6361" w14:textId="0BE5EE2C" w:rsidR="00E50432" w:rsidRPr="00E50432" w:rsidRDefault="000678DF">
      <w:pPr>
        <w:rPr>
          <w:sz w:val="32"/>
          <w:szCs w:val="32"/>
        </w:rPr>
      </w:pPr>
      <w:r>
        <w:rPr>
          <w:sz w:val="32"/>
          <w:szCs w:val="32"/>
          <w:u w:val="single"/>
        </w:rPr>
        <w:t>Worthy of it All</w:t>
      </w:r>
      <w:r w:rsidR="007631D2">
        <w:rPr>
          <w:sz w:val="32"/>
          <w:szCs w:val="32"/>
          <w:u w:val="single"/>
        </w:rPr>
        <w:t xml:space="preserve"> </w:t>
      </w:r>
      <w:r w:rsidR="007631D2" w:rsidRPr="007631D2">
        <w:rPr>
          <w:b/>
          <w:bCs/>
          <w:sz w:val="32"/>
          <w:szCs w:val="32"/>
          <w:u w:val="single"/>
        </w:rPr>
        <w:t>CHRISTMAS</w:t>
      </w:r>
      <w:r w:rsidR="00E50432" w:rsidRPr="00E50432">
        <w:rPr>
          <w:sz w:val="32"/>
          <w:szCs w:val="32"/>
        </w:rPr>
        <w:t xml:space="preserve"> – LYRICS</w:t>
      </w:r>
    </w:p>
    <w:p w14:paraId="4F62A1FB" w14:textId="35DD949D" w:rsidR="00E50432" w:rsidRDefault="000678DF">
      <w:r w:rsidRPr="000678DF">
        <w:t xml:space="preserve">David </w:t>
      </w:r>
      <w:proofErr w:type="spellStart"/>
      <w:r w:rsidRPr="000678DF">
        <w:t>Brymer</w:t>
      </w:r>
      <w:proofErr w:type="spellEnd"/>
      <w:r w:rsidRPr="000678DF">
        <w:t>, Ryan Hall</w:t>
      </w:r>
    </w:p>
    <w:p w14:paraId="109B0B67" w14:textId="71CDE2CF" w:rsidR="000678DF" w:rsidRDefault="000678DF"/>
    <w:p w14:paraId="7913F537" w14:textId="77777777" w:rsidR="000678DF" w:rsidRDefault="000678DF" w:rsidP="000678DF">
      <w:r>
        <w:t>Intro</w:t>
      </w:r>
    </w:p>
    <w:p w14:paraId="02831046" w14:textId="77777777" w:rsidR="000678DF" w:rsidRDefault="000678DF"/>
    <w:p w14:paraId="4EDA7CBA" w14:textId="10EC8468" w:rsidR="000678DF" w:rsidRDefault="000678DF" w:rsidP="000678DF">
      <w:r>
        <w:t xml:space="preserve">Verse </w:t>
      </w:r>
      <w:r>
        <w:t>1</w:t>
      </w:r>
    </w:p>
    <w:p w14:paraId="40F64D7D" w14:textId="60F451EA" w:rsidR="000678DF" w:rsidRDefault="007631D2" w:rsidP="000678DF">
      <w:r>
        <w:t>Wisemen came with treasure</w:t>
      </w:r>
      <w:r w:rsidR="00A752EA">
        <w:t>, incense, gold, &amp; myrrh</w:t>
      </w:r>
    </w:p>
    <w:p w14:paraId="17F76CD4" w14:textId="63FC9F87" w:rsidR="00A752EA" w:rsidRDefault="00A752EA" w:rsidP="000678DF">
      <w:r>
        <w:t>Gifts laid open before the King of Kings and Savior of the world</w:t>
      </w:r>
    </w:p>
    <w:p w14:paraId="2D641B2A" w14:textId="77777777" w:rsidR="000678DF" w:rsidRDefault="000678DF" w:rsidP="000678DF"/>
    <w:p w14:paraId="6E9319D2" w14:textId="79BA8CDD" w:rsidR="000678DF" w:rsidRDefault="000678DF" w:rsidP="000678DF">
      <w:r>
        <w:t>Chorus</w:t>
      </w:r>
    </w:p>
    <w:p w14:paraId="1C5273DE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2233D8C0" w14:textId="77777777" w:rsidR="000678DF" w:rsidRDefault="000678DF" w:rsidP="000678DF">
      <w:r>
        <w:t>For from You are all things and to You are all things</w:t>
      </w:r>
    </w:p>
    <w:p w14:paraId="3A0F1411" w14:textId="1FF5390B" w:rsidR="000678DF" w:rsidRDefault="000678DF" w:rsidP="000678DF">
      <w:r>
        <w:t>You deserve the glory</w:t>
      </w:r>
    </w:p>
    <w:p w14:paraId="1D9A24E1" w14:textId="1CDB4FCD" w:rsidR="000678DF" w:rsidRDefault="000678DF" w:rsidP="000678DF"/>
    <w:p w14:paraId="24911AE7" w14:textId="2652F5FD" w:rsidR="000678DF" w:rsidRDefault="000678DF" w:rsidP="000678DF">
      <w:r>
        <w:t>Turnaround</w:t>
      </w:r>
    </w:p>
    <w:p w14:paraId="7C9936E1" w14:textId="77777777" w:rsidR="000678DF" w:rsidRDefault="000678DF" w:rsidP="000678DF"/>
    <w:p w14:paraId="395AB897" w14:textId="0317A894" w:rsidR="000678DF" w:rsidRDefault="000678DF" w:rsidP="000678DF">
      <w:r>
        <w:t xml:space="preserve">Verse </w:t>
      </w:r>
      <w:r w:rsidR="00A752EA">
        <w:t>2</w:t>
      </w:r>
    </w:p>
    <w:p w14:paraId="064A5C0E" w14:textId="3ACE176A" w:rsidR="000678DF" w:rsidRDefault="00A752EA" w:rsidP="000678DF">
      <w:r>
        <w:t>What have I to offer, this child in a manger lay</w:t>
      </w:r>
    </w:p>
    <w:p w14:paraId="0F650D9C" w14:textId="390F5CC2" w:rsidR="00A752EA" w:rsidRDefault="00A752EA" w:rsidP="000678DF">
      <w:r>
        <w:t>The treasures of my heart are laid open, I will lift my hands and I will say</w:t>
      </w:r>
    </w:p>
    <w:p w14:paraId="45FDEC30" w14:textId="77777777" w:rsidR="000678DF" w:rsidRDefault="000678DF" w:rsidP="000678DF"/>
    <w:p w14:paraId="0AA77432" w14:textId="77777777" w:rsidR="000678DF" w:rsidRDefault="000678DF" w:rsidP="000678DF">
      <w:r>
        <w:t>Chorus</w:t>
      </w:r>
    </w:p>
    <w:p w14:paraId="55215FE7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7C691487" w14:textId="77777777" w:rsidR="000678DF" w:rsidRDefault="000678DF" w:rsidP="000678DF">
      <w:r>
        <w:t>For from You are all things and to You are all things</w:t>
      </w:r>
    </w:p>
    <w:p w14:paraId="664589A9" w14:textId="57B3B457" w:rsidR="000678DF" w:rsidRDefault="000678DF" w:rsidP="000678DF">
      <w:r>
        <w:t>You deserve the glory</w:t>
      </w:r>
    </w:p>
    <w:p w14:paraId="241A47BF" w14:textId="1F3F3192" w:rsidR="000678DF" w:rsidRDefault="000678DF" w:rsidP="000678DF"/>
    <w:p w14:paraId="565D76F1" w14:textId="49B90276" w:rsidR="000678DF" w:rsidRDefault="000678DF" w:rsidP="000678DF">
      <w:r>
        <w:t>Interlude (8 bars)</w:t>
      </w:r>
    </w:p>
    <w:p w14:paraId="6F81B39A" w14:textId="77777777" w:rsidR="000678DF" w:rsidRDefault="000678DF" w:rsidP="000678DF"/>
    <w:p w14:paraId="0555A526" w14:textId="77777777" w:rsidR="000678DF" w:rsidRDefault="000678DF" w:rsidP="000678DF">
      <w:r>
        <w:t>Bridge 1</w:t>
      </w:r>
    </w:p>
    <w:p w14:paraId="41AD57B4" w14:textId="7A509B21" w:rsidR="000678DF" w:rsidRDefault="00A752EA" w:rsidP="000678DF">
      <w:r>
        <w:t>Jesus Christ, God with us, Hope has arrived</w:t>
      </w:r>
    </w:p>
    <w:p w14:paraId="4CDBB3ED" w14:textId="0D21037E" w:rsidR="00A752EA" w:rsidRDefault="00A752EA" w:rsidP="00A752EA">
      <w:r>
        <w:t xml:space="preserve">Jesus Christ, God with us, </w:t>
      </w:r>
      <w:r>
        <w:t>Peace</w:t>
      </w:r>
      <w:r>
        <w:t xml:space="preserve"> has arrived</w:t>
      </w:r>
    </w:p>
    <w:p w14:paraId="2392597A" w14:textId="1F44E4D2" w:rsidR="00A752EA" w:rsidRDefault="00A752EA" w:rsidP="00A752EA">
      <w:r>
        <w:t xml:space="preserve">Jesus Christ, God with us, </w:t>
      </w:r>
      <w:r>
        <w:t>Love</w:t>
      </w:r>
      <w:r>
        <w:t xml:space="preserve"> has arrived</w:t>
      </w:r>
    </w:p>
    <w:p w14:paraId="407F5C1C" w14:textId="5CE430CB" w:rsidR="00A752EA" w:rsidRDefault="00A752EA" w:rsidP="00A752EA">
      <w:r>
        <w:t xml:space="preserve">Jesus Christ, God with us, </w:t>
      </w:r>
      <w:r>
        <w:t>Life</w:t>
      </w:r>
      <w:r>
        <w:t xml:space="preserve"> has arrived</w:t>
      </w:r>
    </w:p>
    <w:p w14:paraId="277EB37E" w14:textId="494101ED" w:rsidR="000678DF" w:rsidRDefault="000678DF" w:rsidP="000678DF"/>
    <w:p w14:paraId="42B8ACE2" w14:textId="77777777" w:rsidR="000678DF" w:rsidRDefault="000678DF" w:rsidP="000678DF">
      <w:r>
        <w:lastRenderedPageBreak/>
        <w:t>Bridge 2</w:t>
      </w:r>
    </w:p>
    <w:p w14:paraId="6BE5DA67" w14:textId="77777777" w:rsidR="00A752EA" w:rsidRDefault="00A752EA" w:rsidP="00A752EA">
      <w:r>
        <w:t>Jesus Christ, God with us, Hope has arrived</w:t>
      </w:r>
    </w:p>
    <w:p w14:paraId="6BF89BA0" w14:textId="77777777" w:rsidR="00A752EA" w:rsidRDefault="00A752EA" w:rsidP="00A752EA">
      <w:r>
        <w:t>Jesus Christ, God with us, Peace has arrived</w:t>
      </w:r>
    </w:p>
    <w:p w14:paraId="3B772CDB" w14:textId="77777777" w:rsidR="00A752EA" w:rsidRDefault="00A752EA" w:rsidP="00A752EA">
      <w:r>
        <w:t>Jesus Christ, God with us, Love has arrived</w:t>
      </w:r>
    </w:p>
    <w:p w14:paraId="3E715AD1" w14:textId="1A06A715" w:rsidR="00E50432" w:rsidRDefault="00A752EA">
      <w:r>
        <w:t>Jesus Christ, God with us</w:t>
      </w:r>
    </w:p>
    <w:p w14:paraId="0C449844" w14:textId="77777777" w:rsidR="00A752EA" w:rsidRDefault="00A752EA"/>
    <w:p w14:paraId="11331CD0" w14:textId="77777777" w:rsidR="000678DF" w:rsidRDefault="000678DF" w:rsidP="000678DF">
      <w:r>
        <w:t>Chorus</w:t>
      </w:r>
    </w:p>
    <w:p w14:paraId="70E50292" w14:textId="77777777" w:rsidR="000678DF" w:rsidRDefault="000678DF" w:rsidP="000678DF">
      <w:r>
        <w:t xml:space="preserve">You are worthy of it all, </w:t>
      </w:r>
      <w:proofErr w:type="gramStart"/>
      <w:r>
        <w:t>You</w:t>
      </w:r>
      <w:proofErr w:type="gramEnd"/>
      <w:r>
        <w:t xml:space="preserve"> are worthy of it all</w:t>
      </w:r>
    </w:p>
    <w:p w14:paraId="1CA07EEC" w14:textId="77777777" w:rsidR="000678DF" w:rsidRDefault="000678DF" w:rsidP="000678DF">
      <w:r>
        <w:t>For from You are all things and to You are all things</w:t>
      </w:r>
    </w:p>
    <w:p w14:paraId="5431DC28" w14:textId="77777777" w:rsidR="000678DF" w:rsidRDefault="000678DF" w:rsidP="000678DF">
      <w:r>
        <w:t>You deserve the glory</w:t>
      </w:r>
    </w:p>
    <w:p w14:paraId="51BE6B9C" w14:textId="77777777" w:rsidR="000678DF" w:rsidRDefault="000678DF"/>
    <w:sectPr w:rsidR="000678DF" w:rsidSect="00A752EA">
      <w:pgSz w:w="12240" w:h="15840"/>
      <w:pgMar w:top="1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32"/>
    <w:rsid w:val="000678DF"/>
    <w:rsid w:val="007631D2"/>
    <w:rsid w:val="00864192"/>
    <w:rsid w:val="00A752EA"/>
    <w:rsid w:val="00C42570"/>
    <w:rsid w:val="00E5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B8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Worthy of it all CHRISTMAS LYRICS.dotx</Template>
  <TotalTime>6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fluitt</dc:creator>
  <cp:keywords/>
  <dc:description/>
  <cp:lastModifiedBy>chris fluitt</cp:lastModifiedBy>
  <cp:revision>2</cp:revision>
  <cp:lastPrinted>2022-11-08T15:19:00Z</cp:lastPrinted>
  <dcterms:created xsi:type="dcterms:W3CDTF">2022-11-08T15:27:00Z</dcterms:created>
  <dcterms:modified xsi:type="dcterms:W3CDTF">2022-11-08T15:27:00Z</dcterms:modified>
</cp:coreProperties>
</file>