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16361" w14:textId="67D5E61C" w:rsidR="00E50432" w:rsidRPr="00E50432" w:rsidRDefault="00AD0B6A">
      <w:pPr>
        <w:rPr>
          <w:sz w:val="32"/>
          <w:szCs w:val="32"/>
        </w:rPr>
      </w:pPr>
      <w:r>
        <w:rPr>
          <w:sz w:val="32"/>
          <w:szCs w:val="32"/>
          <w:u w:val="single"/>
        </w:rPr>
        <w:t>Come Thou Long Expected Jesus</w:t>
      </w:r>
      <w:r w:rsidR="00E50432" w:rsidRPr="00E50432">
        <w:rPr>
          <w:sz w:val="32"/>
          <w:szCs w:val="32"/>
        </w:rPr>
        <w:t xml:space="preserve"> </w:t>
      </w:r>
      <w:r w:rsidR="005E4ADE">
        <w:rPr>
          <w:sz w:val="32"/>
          <w:szCs w:val="32"/>
        </w:rPr>
        <w:t xml:space="preserve">(Come My Savior) </w:t>
      </w:r>
      <w:r w:rsidR="00E50432" w:rsidRPr="00E50432">
        <w:rPr>
          <w:sz w:val="32"/>
          <w:szCs w:val="32"/>
        </w:rPr>
        <w:t>– LYRICS</w:t>
      </w:r>
    </w:p>
    <w:p w14:paraId="73BF5A93" w14:textId="4AE7836A" w:rsidR="00E50432" w:rsidRDefault="00AD0B6A">
      <w:r>
        <w:t>Charles Wesley</w:t>
      </w:r>
      <w:r w:rsidR="005E4ADE">
        <w:t xml:space="preserve"> / Chorus by Chris Fluitt</w:t>
      </w:r>
      <w:r>
        <w:tab/>
      </w:r>
      <w:r>
        <w:tab/>
      </w:r>
      <w:proofErr w:type="gramStart"/>
      <w:r w:rsidR="00AC1E3D">
        <w:tab/>
        <w:t xml:space="preserve"> </w:t>
      </w:r>
      <w:r w:rsidR="005E4ADE">
        <w:t xml:space="preserve"> </w:t>
      </w:r>
      <w:r>
        <w:t>I</w:t>
      </w:r>
      <w:proofErr w:type="gramEnd"/>
      <w:r>
        <w:t xml:space="preserve"> – V1 – C – V2 – C(X2) – Inter – C(x2) </w:t>
      </w:r>
      <w:r w:rsidR="005E4ADE">
        <w:t>– Tag End</w:t>
      </w:r>
      <w:r>
        <w:t xml:space="preserve">    </w:t>
      </w:r>
    </w:p>
    <w:p w14:paraId="4F62A1FB" w14:textId="5A287537" w:rsidR="00E50432" w:rsidRDefault="00AD0B6A">
      <w:r>
        <w:t>Intro</w:t>
      </w:r>
    </w:p>
    <w:p w14:paraId="5D25ACF9" w14:textId="0969BF2D" w:rsidR="00AD0B6A" w:rsidRDefault="00AD0B6A"/>
    <w:p w14:paraId="38D7D859" w14:textId="0C453933" w:rsidR="00AD0B6A" w:rsidRDefault="00AD0B6A">
      <w:r>
        <w:t>Verse 1</w:t>
      </w:r>
    </w:p>
    <w:p w14:paraId="71F89A04" w14:textId="77777777" w:rsidR="00AD0B6A" w:rsidRDefault="00AD0B6A" w:rsidP="00AD0B6A">
      <w:r>
        <w:t>Come, Thou long-expected Jesus,</w:t>
      </w:r>
    </w:p>
    <w:p w14:paraId="6939807D" w14:textId="77777777" w:rsidR="00AD0B6A" w:rsidRDefault="00AD0B6A" w:rsidP="00AD0B6A">
      <w:r>
        <w:t xml:space="preserve">Born to set Thy people </w:t>
      </w:r>
      <w:proofErr w:type="gramStart"/>
      <w:r>
        <w:t>free;</w:t>
      </w:r>
      <w:proofErr w:type="gramEnd"/>
    </w:p>
    <w:p w14:paraId="5E03311F" w14:textId="77777777" w:rsidR="00AD0B6A" w:rsidRDefault="00AD0B6A" w:rsidP="00AD0B6A">
      <w:r>
        <w:t>From our fears and sins release us,</w:t>
      </w:r>
    </w:p>
    <w:p w14:paraId="3B8059D0" w14:textId="77777777" w:rsidR="00AD0B6A" w:rsidRDefault="00AD0B6A" w:rsidP="00AD0B6A">
      <w:r>
        <w:t>Let us find our rest in Thee.</w:t>
      </w:r>
    </w:p>
    <w:p w14:paraId="46025B73" w14:textId="77777777" w:rsidR="00AD0B6A" w:rsidRDefault="00AD0B6A" w:rsidP="00AD0B6A">
      <w:r>
        <w:t>Israel’s Strength and Consolation,</w:t>
      </w:r>
    </w:p>
    <w:p w14:paraId="637B3147" w14:textId="77777777" w:rsidR="00AD0B6A" w:rsidRDefault="00AD0B6A" w:rsidP="00AD0B6A">
      <w:r>
        <w:t xml:space="preserve">Hope of all the earth Thou </w:t>
      </w:r>
      <w:proofErr w:type="gramStart"/>
      <w:r>
        <w:t>art;</w:t>
      </w:r>
      <w:proofErr w:type="gramEnd"/>
    </w:p>
    <w:p w14:paraId="081E5D38" w14:textId="77777777" w:rsidR="00AD0B6A" w:rsidRDefault="00AD0B6A" w:rsidP="00AD0B6A">
      <w:r>
        <w:t>Dear Desire of every nation,</w:t>
      </w:r>
    </w:p>
    <w:p w14:paraId="0FEADA74" w14:textId="61701E5A" w:rsidR="00AD0B6A" w:rsidRDefault="00AD0B6A" w:rsidP="00AD0B6A">
      <w:r>
        <w:t>Joy of every longing heart.</w:t>
      </w:r>
    </w:p>
    <w:p w14:paraId="254947C7" w14:textId="56B01432" w:rsidR="00AD0B6A" w:rsidRDefault="00AD0B6A" w:rsidP="00AD0B6A"/>
    <w:p w14:paraId="3C03A49F" w14:textId="2177CA6E" w:rsidR="00AD0B6A" w:rsidRDefault="00AD0B6A" w:rsidP="00AD0B6A">
      <w:r>
        <w:t>Chorus</w:t>
      </w:r>
    </w:p>
    <w:p w14:paraId="0B9D9436" w14:textId="708FF8CF" w:rsidR="00AD0B6A" w:rsidRDefault="00AD0B6A" w:rsidP="00AD0B6A">
      <w:r>
        <w:t>Come my Savior</w:t>
      </w:r>
    </w:p>
    <w:p w14:paraId="5E4913E3" w14:textId="72D6C219" w:rsidR="00AD0B6A" w:rsidRDefault="00AD0B6A" w:rsidP="00AD0B6A">
      <w:r>
        <w:t>Come my Healer</w:t>
      </w:r>
    </w:p>
    <w:p w14:paraId="33E122E2" w14:textId="3598F3DD" w:rsidR="00AD0B6A" w:rsidRDefault="00AD0B6A" w:rsidP="00AD0B6A">
      <w:r>
        <w:t>Come Redeemer</w:t>
      </w:r>
    </w:p>
    <w:p w14:paraId="47D038D4" w14:textId="29E4530D" w:rsidR="00AD0B6A" w:rsidRDefault="00AD0B6A" w:rsidP="00AD0B6A">
      <w:r>
        <w:t>Come quickly, Lord Jesus</w:t>
      </w:r>
    </w:p>
    <w:p w14:paraId="3752D238" w14:textId="77777777" w:rsidR="00AD0B6A" w:rsidRDefault="00AD0B6A" w:rsidP="00AD0B6A"/>
    <w:p w14:paraId="227F450B" w14:textId="3734D538" w:rsidR="00AD0B6A" w:rsidRDefault="00AD0B6A" w:rsidP="00AD0B6A">
      <w:r>
        <w:t>Verse 2</w:t>
      </w:r>
    </w:p>
    <w:p w14:paraId="3FCB54F4" w14:textId="77777777" w:rsidR="00AD0B6A" w:rsidRDefault="00AD0B6A" w:rsidP="00AD0B6A">
      <w:r>
        <w:t>Born Thy people to deliver,</w:t>
      </w:r>
    </w:p>
    <w:p w14:paraId="7686F30C" w14:textId="77777777" w:rsidR="00AD0B6A" w:rsidRDefault="00AD0B6A" w:rsidP="00AD0B6A">
      <w:r>
        <w:t>Born a child and yet a King,</w:t>
      </w:r>
    </w:p>
    <w:p w14:paraId="32270E78" w14:textId="77777777" w:rsidR="00AD0B6A" w:rsidRDefault="00AD0B6A" w:rsidP="00AD0B6A">
      <w:r>
        <w:t>Born to reign in us forever,</w:t>
      </w:r>
    </w:p>
    <w:p w14:paraId="1F62D5DB" w14:textId="77777777" w:rsidR="00AD0B6A" w:rsidRDefault="00AD0B6A" w:rsidP="00AD0B6A">
      <w:r>
        <w:t xml:space="preserve">Now </w:t>
      </w:r>
      <w:proofErr w:type="gramStart"/>
      <w:r>
        <w:t>Thy</w:t>
      </w:r>
      <w:proofErr w:type="gramEnd"/>
      <w:r>
        <w:t xml:space="preserve"> gracious kingdom bring.</w:t>
      </w:r>
    </w:p>
    <w:p w14:paraId="2DB2F83E" w14:textId="77777777" w:rsidR="00AD0B6A" w:rsidRDefault="00AD0B6A" w:rsidP="00AD0B6A">
      <w:r>
        <w:t>By Thine own eternal Spirit</w:t>
      </w:r>
    </w:p>
    <w:p w14:paraId="45EA3984" w14:textId="77777777" w:rsidR="00AD0B6A" w:rsidRDefault="00AD0B6A" w:rsidP="00AD0B6A">
      <w:r>
        <w:t xml:space="preserve">Rule in all our hearts </w:t>
      </w:r>
      <w:proofErr w:type="gramStart"/>
      <w:r>
        <w:t>alone;</w:t>
      </w:r>
      <w:proofErr w:type="gramEnd"/>
    </w:p>
    <w:p w14:paraId="45AD525F" w14:textId="77777777" w:rsidR="00AD0B6A" w:rsidRDefault="00AD0B6A" w:rsidP="00AD0B6A">
      <w:r>
        <w:t>By Thine all-sufficient merit,</w:t>
      </w:r>
    </w:p>
    <w:p w14:paraId="3E715AD1" w14:textId="54C50691" w:rsidR="00E50432" w:rsidRDefault="00AD0B6A" w:rsidP="00AD0B6A">
      <w:r>
        <w:t>Raise us to Thy glorious throne.</w:t>
      </w:r>
    </w:p>
    <w:p w14:paraId="2599BCE6" w14:textId="60F99049" w:rsidR="00AD0B6A" w:rsidRDefault="00AD0B6A" w:rsidP="00AD0B6A"/>
    <w:p w14:paraId="612120A7" w14:textId="4EEE823B" w:rsidR="00AD0B6A" w:rsidRDefault="00AD0B6A" w:rsidP="00AD0B6A"/>
    <w:p w14:paraId="2F06E9ED" w14:textId="3748F06E" w:rsidR="00AD0B6A" w:rsidRDefault="00AD0B6A" w:rsidP="00AD0B6A"/>
    <w:p w14:paraId="043C82CF" w14:textId="2072E052" w:rsidR="00AD0B6A" w:rsidRDefault="00AD0B6A" w:rsidP="00AD0B6A"/>
    <w:p w14:paraId="72146834" w14:textId="13EE787F" w:rsidR="00AD0B6A" w:rsidRDefault="00AD0B6A" w:rsidP="00AD0B6A"/>
    <w:p w14:paraId="3E915F4D" w14:textId="77777777" w:rsidR="00AD0B6A" w:rsidRDefault="00AD0B6A" w:rsidP="00AD0B6A"/>
    <w:p w14:paraId="3D95A8F9" w14:textId="6F888565" w:rsidR="00AD0B6A" w:rsidRDefault="00AD0B6A" w:rsidP="00AD0B6A">
      <w:r>
        <w:t>Chorus</w:t>
      </w:r>
      <w:r>
        <w:t xml:space="preserve"> (x2)</w:t>
      </w:r>
    </w:p>
    <w:p w14:paraId="31801FCA" w14:textId="77777777" w:rsidR="00AD0B6A" w:rsidRDefault="00AD0B6A" w:rsidP="00AD0B6A">
      <w:r>
        <w:t>Come my Savior</w:t>
      </w:r>
    </w:p>
    <w:p w14:paraId="1B505F3A" w14:textId="77777777" w:rsidR="00AD0B6A" w:rsidRDefault="00AD0B6A" w:rsidP="00AD0B6A">
      <w:r>
        <w:t>Come my Healer</w:t>
      </w:r>
    </w:p>
    <w:p w14:paraId="7561FB8D" w14:textId="77777777" w:rsidR="00AD0B6A" w:rsidRDefault="00AD0B6A" w:rsidP="00AD0B6A">
      <w:r>
        <w:t>Come Redeemer</w:t>
      </w:r>
    </w:p>
    <w:p w14:paraId="4AFC3500" w14:textId="77777777" w:rsidR="00AD0B6A" w:rsidRDefault="00AD0B6A" w:rsidP="00AD0B6A">
      <w:r>
        <w:t>Come quickly, Lord Jesus</w:t>
      </w:r>
    </w:p>
    <w:p w14:paraId="4604B4B7" w14:textId="63726727" w:rsidR="00AD0B6A" w:rsidRDefault="00AD0B6A" w:rsidP="00AD0B6A"/>
    <w:p w14:paraId="36EC3FED" w14:textId="6F4D8273" w:rsidR="00AD0B6A" w:rsidRDefault="00AD0B6A" w:rsidP="00AD0B6A">
      <w:r>
        <w:t>Interlude</w:t>
      </w:r>
    </w:p>
    <w:p w14:paraId="0B927888" w14:textId="0D26AB89" w:rsidR="00AD0B6A" w:rsidRDefault="00AD0B6A" w:rsidP="00AD0B6A"/>
    <w:p w14:paraId="1F8F6E1B" w14:textId="4647125D" w:rsidR="00AD0B6A" w:rsidRDefault="00AD0B6A" w:rsidP="00AD0B6A">
      <w:r>
        <w:t>Chorus (x2)</w:t>
      </w:r>
    </w:p>
    <w:p w14:paraId="005463BE" w14:textId="77777777" w:rsidR="00AD0B6A" w:rsidRDefault="00AD0B6A" w:rsidP="00AD0B6A">
      <w:r>
        <w:t>Come my Savior</w:t>
      </w:r>
    </w:p>
    <w:p w14:paraId="408325D2" w14:textId="77777777" w:rsidR="00AD0B6A" w:rsidRDefault="00AD0B6A" w:rsidP="00AD0B6A">
      <w:r>
        <w:t>Come my Healer</w:t>
      </w:r>
    </w:p>
    <w:p w14:paraId="024ED32B" w14:textId="77777777" w:rsidR="00AD0B6A" w:rsidRDefault="00AD0B6A" w:rsidP="00AD0B6A">
      <w:r>
        <w:t>Come Redeemer</w:t>
      </w:r>
    </w:p>
    <w:p w14:paraId="2507CD5F" w14:textId="77777777" w:rsidR="00AD0B6A" w:rsidRDefault="00AD0B6A" w:rsidP="00AD0B6A">
      <w:r>
        <w:t>Come quickly, Lord Jesus</w:t>
      </w:r>
    </w:p>
    <w:p w14:paraId="2F9849CF" w14:textId="46E68BD5" w:rsidR="00AD0B6A" w:rsidRDefault="00AD0B6A" w:rsidP="00AD0B6A"/>
    <w:p w14:paraId="158F47D1" w14:textId="728A8660" w:rsidR="00AD0B6A" w:rsidRDefault="00AD0B6A" w:rsidP="00AD0B6A">
      <w:r>
        <w:t>Tag End</w:t>
      </w:r>
    </w:p>
    <w:p w14:paraId="533A3947" w14:textId="77777777" w:rsidR="00AD0B6A" w:rsidRDefault="00AD0B6A" w:rsidP="00AD0B6A">
      <w:r>
        <w:t>Dear Desire of every nation,</w:t>
      </w:r>
    </w:p>
    <w:p w14:paraId="7BB43A0C" w14:textId="77777777" w:rsidR="00AD0B6A" w:rsidRDefault="00AD0B6A" w:rsidP="00AD0B6A">
      <w:r>
        <w:t>Joy of every longing heart.</w:t>
      </w:r>
    </w:p>
    <w:p w14:paraId="3253C85C" w14:textId="77777777" w:rsidR="00AD0B6A" w:rsidRDefault="00AD0B6A" w:rsidP="00AD0B6A"/>
    <w:sectPr w:rsidR="00AD0B6A" w:rsidSect="00AD0B6A">
      <w:pgSz w:w="12240" w:h="15840"/>
      <w:pgMar w:top="18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432"/>
    <w:rsid w:val="005E4ADE"/>
    <w:rsid w:val="00864192"/>
    <w:rsid w:val="00AC1E3D"/>
    <w:rsid w:val="00AD0B6A"/>
    <w:rsid w:val="00C42570"/>
    <w:rsid w:val="00E5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EB80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LYRICS Come Thou Long Expected Jesus.dotx</Template>
  <TotalTime>93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fluitt</dc:creator>
  <cp:keywords/>
  <dc:description/>
  <cp:lastModifiedBy>chris fluitt</cp:lastModifiedBy>
  <cp:revision>3</cp:revision>
  <dcterms:created xsi:type="dcterms:W3CDTF">2022-11-16T14:58:00Z</dcterms:created>
  <dcterms:modified xsi:type="dcterms:W3CDTF">2022-11-16T16:28:00Z</dcterms:modified>
</cp:coreProperties>
</file>